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74" w:type="dxa"/>
        <w:tblInd w:w="-885" w:type="dxa"/>
        <w:tblLook w:val="04A0" w:firstRow="1" w:lastRow="0" w:firstColumn="1" w:lastColumn="0" w:noHBand="0" w:noVBand="1"/>
      </w:tblPr>
      <w:tblGrid>
        <w:gridCol w:w="8648"/>
        <w:gridCol w:w="3726"/>
      </w:tblGrid>
      <w:tr w:rsidR="005520D6" w:rsidRPr="002C6836" w:rsidTr="006D14AB">
        <w:trPr>
          <w:trHeight w:val="2341"/>
        </w:trPr>
        <w:tc>
          <w:tcPr>
            <w:tcW w:w="8648" w:type="dxa"/>
          </w:tcPr>
          <w:p w:rsidR="006E35CE" w:rsidRDefault="006D14AB" w:rsidP="006D14AB">
            <w:pPr>
              <w:ind w:left="-1134" w:firstLine="1134"/>
              <w:jc w:val="center"/>
              <w:rPr>
                <w:lang w:val="en-GB"/>
              </w:rPr>
            </w:pPr>
            <w:bookmarkStart w:id="0" w:name="_GoBack"/>
            <w:bookmarkEnd w:id="0"/>
            <w:r>
              <w:rPr>
                <w:lang w:val="en-GB"/>
              </w:rPr>
              <w:t>Next of Kin Details and Health Declaration Form for Adults within the Sea Cadets and</w:t>
            </w:r>
          </w:p>
          <w:p w:rsidR="008822CB" w:rsidRDefault="006D14AB" w:rsidP="006D14AB">
            <w:pPr>
              <w:ind w:left="-1134" w:firstLine="1134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outside students</w:t>
            </w:r>
            <w:r w:rsidR="006E35CE">
              <w:rPr>
                <w:lang w:val="en-GB"/>
              </w:rPr>
              <w:t xml:space="preserve"> attending Derwenthaugh Boat Station for activity or training</w:t>
            </w:r>
            <w:r>
              <w:rPr>
                <w:lang w:val="en-GB"/>
              </w:rPr>
              <w:t>.</w:t>
            </w:r>
          </w:p>
          <w:p w:rsidR="006D14AB" w:rsidRDefault="006D14AB" w:rsidP="006D14AB">
            <w:pPr>
              <w:ind w:left="-1134" w:firstLine="1134"/>
              <w:rPr>
                <w:lang w:val="en-GB"/>
              </w:rPr>
            </w:pPr>
          </w:p>
          <w:p w:rsidR="006D14AB" w:rsidRDefault="006D14AB" w:rsidP="006D14AB">
            <w:pPr>
              <w:ind w:left="-1134" w:firstLine="1134"/>
              <w:rPr>
                <w:lang w:val="en-GB"/>
              </w:rPr>
            </w:pPr>
            <w:r>
              <w:rPr>
                <w:lang w:val="en-GB"/>
              </w:rPr>
              <w:t>Date…………..</w:t>
            </w:r>
          </w:p>
          <w:p w:rsidR="006D14AB" w:rsidRDefault="004D6F2A" w:rsidP="006D14AB">
            <w:pPr>
              <w:ind w:left="-1134" w:firstLine="1134"/>
              <w:rPr>
                <w:lang w:val="en-GB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97790</wp:posOffset>
                      </wp:positionV>
                      <wp:extent cx="5645150" cy="1636395"/>
                      <wp:effectExtent l="10160" t="12065" r="12065" b="889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5150" cy="163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14AB" w:rsidRDefault="006D14AB">
                                  <w:r>
                                    <w:t>Your Name:</w:t>
                                  </w:r>
                                </w:p>
                                <w:p w:rsidR="006D14AB" w:rsidRDefault="006D14AB">
                                  <w:r>
                                    <w:t>Address:</w:t>
                                  </w:r>
                                </w:p>
                                <w:p w:rsidR="006D14AB" w:rsidRDefault="006D14AB"/>
                                <w:p w:rsidR="006D14AB" w:rsidRDefault="006D14AB"/>
                                <w:p w:rsidR="006D14AB" w:rsidRDefault="006D14AB"/>
                                <w:p w:rsidR="006D14AB" w:rsidRDefault="006D14AB"/>
                                <w:p w:rsidR="006D14AB" w:rsidRDefault="006D14AB">
                                  <w:r>
                                    <w:t>Post Code</w:t>
                                  </w:r>
                                </w:p>
                                <w:p w:rsidR="006D14AB" w:rsidRDefault="006D14AB"/>
                                <w:p w:rsidR="006D14AB" w:rsidRDefault="006D14AB">
                                  <w:r>
                                    <w:t>Activity or Course attending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0.45pt;margin-top:7.7pt;width:444.5pt;height:12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">
                      <v:textbox>
                        <w:txbxContent>
                          <w:p w:rsidR="006D14AB" w:rsidRDefault="006D14AB">
                            <w:r>
                              <w:t>Your Name:</w:t>
                            </w:r>
                          </w:p>
                          <w:p w:rsidR="006D14AB" w:rsidRDefault="006D14AB">
                            <w:r>
                              <w:t>Address:</w:t>
                            </w:r>
                          </w:p>
                          <w:p w:rsidR="006D14AB" w:rsidRDefault="006D14AB"/>
                          <w:p w:rsidR="006D14AB" w:rsidRDefault="006D14AB"/>
                          <w:p w:rsidR="006D14AB" w:rsidRDefault="006D14AB"/>
                          <w:p w:rsidR="006D14AB" w:rsidRDefault="006D14AB"/>
                          <w:p w:rsidR="006D14AB" w:rsidRDefault="006D14AB">
                            <w:r>
                              <w:t>Post Code</w:t>
                            </w:r>
                          </w:p>
                          <w:p w:rsidR="006D14AB" w:rsidRDefault="006D14AB"/>
                          <w:p w:rsidR="006D14AB" w:rsidRDefault="006D14AB">
                            <w:r>
                              <w:t>Activity or Course attending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D14AB" w:rsidRPr="002C6836" w:rsidRDefault="006D14AB" w:rsidP="006D14AB">
            <w:pPr>
              <w:ind w:left="-1134" w:firstLine="1134"/>
              <w:rPr>
                <w:lang w:val="en-GB"/>
              </w:rPr>
            </w:pPr>
          </w:p>
        </w:tc>
        <w:tc>
          <w:tcPr>
            <w:tcW w:w="3726" w:type="dxa"/>
          </w:tcPr>
          <w:p w:rsidR="005520D6" w:rsidRPr="002C6836" w:rsidRDefault="005520D6" w:rsidP="006D14AB">
            <w:pPr>
              <w:ind w:left="2690"/>
              <w:rPr>
                <w:lang w:val="en-GB"/>
              </w:rPr>
            </w:pPr>
          </w:p>
        </w:tc>
      </w:tr>
    </w:tbl>
    <w:p w:rsidR="00692FD1" w:rsidRPr="00692FD1" w:rsidRDefault="00692FD1" w:rsidP="00692FD1">
      <w:pPr>
        <w:pStyle w:val="BodyText"/>
        <w:rPr>
          <w:lang w:val="en-GB"/>
        </w:rPr>
        <w:sectPr w:rsidR="00692FD1" w:rsidRPr="00692FD1" w:rsidSect="002C2285">
          <w:headerReference w:type="first" r:id="rId8"/>
          <w:footerReference w:type="first" r:id="rId9"/>
          <w:pgSz w:w="11906" w:h="16838" w:code="9"/>
          <w:pgMar w:top="2693" w:right="1418" w:bottom="1418" w:left="2835" w:header="851" w:footer="1724" w:gutter="0"/>
          <w:paperSrc w:first="15" w:other="15"/>
          <w:cols w:space="720"/>
          <w:titlePg/>
          <w:docGrid w:linePitch="360"/>
        </w:sectPr>
      </w:pPr>
    </w:p>
    <w:p w:rsidR="001C4297" w:rsidRDefault="001C4297" w:rsidP="00692FD1">
      <w:pPr>
        <w:rPr>
          <w:lang w:val="en-GB"/>
        </w:rPr>
      </w:pPr>
    </w:p>
    <w:p w:rsidR="006D14AB" w:rsidRDefault="006D14AB" w:rsidP="00692FD1">
      <w:pPr>
        <w:rPr>
          <w:lang w:val="en-GB"/>
        </w:rPr>
      </w:pPr>
    </w:p>
    <w:p w:rsidR="006D14AB" w:rsidRDefault="006D14AB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83820</wp:posOffset>
                </wp:positionV>
                <wp:extent cx="5801360" cy="1630045"/>
                <wp:effectExtent l="8255" t="6350" r="1016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1360" cy="163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4AB" w:rsidRPr="004D6F2A" w:rsidRDefault="006D14AB" w:rsidP="006D14AB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4D6F2A">
                              <w:rPr>
                                <w:b/>
                              </w:rPr>
                              <w:t>Next of Kin</w:t>
                            </w: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:rsidR="006D14AB" w:rsidRDefault="004D6F2A" w:rsidP="006D14AB">
                            <w:pPr>
                              <w:jc w:val="both"/>
                            </w:pPr>
                            <w:r>
                              <w:t>Relationship t</w:t>
                            </w:r>
                            <w:r w:rsidR="006D14AB">
                              <w:t>o you:</w:t>
                            </w: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  <w:r>
                              <w:t>Address</w:t>
                            </w: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  <w:r>
                              <w:t>Post Code</w:t>
                            </w:r>
                          </w:p>
                          <w:p w:rsidR="006D14AB" w:rsidRDefault="006D14AB" w:rsidP="006D14AB">
                            <w:pPr>
                              <w:jc w:val="both"/>
                            </w:pPr>
                            <w:r>
                              <w:t>Tel. Number.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4.7pt;margin-top:6.6pt;width:456.8pt;height:1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9GLAIAAFgEAAAOAAAAZHJzL2Uyb0RvYy54bWysVNtu2zAMfR+wfxD0vthJkyw1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">
                <v:textbox>
                  <w:txbxContent>
                    <w:p w:rsidR="006D14AB" w:rsidRPr="004D6F2A" w:rsidRDefault="006D14AB" w:rsidP="006D14AB">
                      <w:pPr>
                        <w:jc w:val="both"/>
                        <w:rPr>
                          <w:b/>
                        </w:rPr>
                      </w:pPr>
                      <w:r w:rsidRPr="004D6F2A">
                        <w:rPr>
                          <w:b/>
                        </w:rPr>
                        <w:t>Next of Kin</w:t>
                      </w:r>
                    </w:p>
                    <w:p w:rsidR="006D14AB" w:rsidRDefault="006D14AB" w:rsidP="006D14AB">
                      <w:pPr>
                        <w:jc w:val="both"/>
                      </w:pPr>
                      <w:r>
                        <w:t>Name:</w:t>
                      </w:r>
                    </w:p>
                    <w:p w:rsidR="006D14AB" w:rsidRDefault="004D6F2A" w:rsidP="006D14AB">
                      <w:pPr>
                        <w:jc w:val="both"/>
                      </w:pPr>
                      <w:r>
                        <w:t>Relationship t</w:t>
                      </w:r>
                      <w:r w:rsidR="006D14AB">
                        <w:t>o you:</w:t>
                      </w:r>
                    </w:p>
                    <w:p w:rsidR="006D14AB" w:rsidRDefault="006D14AB" w:rsidP="006D14AB">
                      <w:pPr>
                        <w:jc w:val="both"/>
                      </w:pPr>
                      <w:r>
                        <w:t>Address</w:t>
                      </w:r>
                    </w:p>
                    <w:p w:rsidR="006D14AB" w:rsidRDefault="006D14AB" w:rsidP="006D14AB">
                      <w:pPr>
                        <w:jc w:val="both"/>
                      </w:pPr>
                    </w:p>
                    <w:p w:rsidR="006D14AB" w:rsidRDefault="006D14AB" w:rsidP="006D14AB">
                      <w:pPr>
                        <w:jc w:val="both"/>
                      </w:pPr>
                    </w:p>
                    <w:p w:rsidR="006D14AB" w:rsidRDefault="006D14AB" w:rsidP="006D14AB">
                      <w:pPr>
                        <w:jc w:val="both"/>
                      </w:pPr>
                    </w:p>
                    <w:p w:rsidR="006D14AB" w:rsidRDefault="006D14AB" w:rsidP="006D14AB">
                      <w:pPr>
                        <w:jc w:val="both"/>
                      </w:pPr>
                      <w:r>
                        <w:t>Post Code</w:t>
                      </w:r>
                    </w:p>
                    <w:p w:rsidR="006D14AB" w:rsidRDefault="006D14AB" w:rsidP="006D14AB">
                      <w:pPr>
                        <w:jc w:val="both"/>
                      </w:pPr>
                      <w:r>
                        <w:t>Tel. Number.</w:t>
                      </w:r>
                    </w:p>
                  </w:txbxContent>
                </v:textbox>
              </v:shape>
            </w:pict>
          </mc:Fallback>
        </mc:AlternateContent>
      </w: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4D6F2A" w:rsidRDefault="004D6F2A" w:rsidP="00692FD1">
      <w:pPr>
        <w:rPr>
          <w:lang w:val="en-GB"/>
        </w:rPr>
      </w:pPr>
    </w:p>
    <w:p w:rsidR="006D14AB" w:rsidRDefault="006D14AB" w:rsidP="00692FD1">
      <w:pPr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Health Declaration::</w:t>
      </w: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Details of any medical treatment being received.(if none write none)</w:t>
      </w:r>
    </w:p>
    <w:p w:rsidR="004D6F2A" w:rsidRDefault="004D6F2A" w:rsidP="004D6F2A">
      <w:pPr>
        <w:jc w:val="both"/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………………………………………………………………………………................</w:t>
      </w:r>
    </w:p>
    <w:p w:rsidR="004D6F2A" w:rsidRDefault="004D6F2A" w:rsidP="004D6F2A">
      <w:pPr>
        <w:jc w:val="both"/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</w:t>
      </w: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If you suffer from epilepsy, giddy spells, ashma, diabetes, heart condition or anything else you believe may affect you during your time with us, please provide details.</w:t>
      </w:r>
    </w:p>
    <w:p w:rsidR="004D6F2A" w:rsidRDefault="004D6F2A" w:rsidP="004D6F2A">
      <w:pPr>
        <w:jc w:val="both"/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……………………………………………………………………………………….....</w:t>
      </w:r>
    </w:p>
    <w:p w:rsidR="004D6F2A" w:rsidRDefault="004D6F2A" w:rsidP="004D6F2A">
      <w:pPr>
        <w:jc w:val="both"/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</w:t>
      </w: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I declare that to the best of my knowledge, I am fit to participate in the course/activity.</w:t>
      </w:r>
    </w:p>
    <w:p w:rsidR="004D6F2A" w:rsidRDefault="004D6F2A" w:rsidP="004D6F2A">
      <w:pPr>
        <w:jc w:val="both"/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</w:p>
    <w:p w:rsidR="004D6F2A" w:rsidRDefault="004D6F2A" w:rsidP="004D6F2A">
      <w:pPr>
        <w:jc w:val="both"/>
        <w:rPr>
          <w:lang w:val="en-GB"/>
        </w:rPr>
      </w:pPr>
      <w:r>
        <w:rPr>
          <w:lang w:val="en-GB"/>
        </w:rPr>
        <w:t>Signed ……………………………………………………………………….</w:t>
      </w:r>
    </w:p>
    <w:sectPr w:rsidR="004D6F2A" w:rsidSect="002C2285">
      <w:headerReference w:type="default" r:id="rId10"/>
      <w:footerReference w:type="default" r:id="rId11"/>
      <w:type w:val="continuous"/>
      <w:pgSz w:w="11906" w:h="16838" w:code="9"/>
      <w:pgMar w:top="1399" w:right="1418" w:bottom="1418" w:left="2835" w:header="426" w:footer="10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98D" w:rsidRDefault="0056498D">
      <w:r>
        <w:separator/>
      </w:r>
    </w:p>
  </w:endnote>
  <w:endnote w:type="continuationSeparator" w:id="0">
    <w:p w:rsidR="0056498D" w:rsidRDefault="0056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9C1" w:rsidRDefault="00B009C1" w:rsidP="00B009C1">
    <w:pPr>
      <w:pStyle w:val="Header"/>
    </w:pPr>
  </w:p>
  <w:p w:rsidR="002D23CB" w:rsidRDefault="004D6F2A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442595</wp:posOffset>
              </wp:positionH>
              <wp:positionV relativeFrom="page">
                <wp:posOffset>9578340</wp:posOffset>
              </wp:positionV>
              <wp:extent cx="4221480" cy="735965"/>
              <wp:effectExtent l="4445" t="0" r="3175" b="127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1480" cy="735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85" w:rsidRPr="00882CA6" w:rsidRDefault="002C2285" w:rsidP="002C2285">
                          <w:pPr>
                            <w:pStyle w:val="Footerdetails"/>
                          </w:pPr>
                          <w:r w:rsidRPr="00882CA6">
                            <w:t>Patron: HM The Queen</w:t>
                          </w:r>
                        </w:p>
                        <w:p w:rsidR="002C2285" w:rsidRPr="00882CA6" w:rsidRDefault="002C2285" w:rsidP="002C2285">
                          <w:pPr>
                            <w:pStyle w:val="Footerdetails"/>
                          </w:pPr>
                          <w:r w:rsidRPr="00882CA6">
                            <w:t>A charity registered in England and Wales</w:t>
                          </w:r>
                        </w:p>
                        <w:p w:rsidR="002C2285" w:rsidRDefault="00C604C8" w:rsidP="002C2285">
                          <w:pPr>
                            <w:pStyle w:val="Footerdetails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1116230</w:t>
                          </w:r>
                        </w:p>
                        <w:p w:rsidR="00C604C8" w:rsidRDefault="00C604C8" w:rsidP="002C2285">
                          <w:pPr>
                            <w:pStyle w:val="Footerdetails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Principal</w:t>
                          </w:r>
                          <w:r w:rsidR="00D11D96">
                            <w:rPr>
                              <w:sz w:val="16"/>
                              <w:szCs w:val="16"/>
                            </w:rPr>
                            <w:t>:</w:t>
                          </w:r>
                        </w:p>
                        <w:p w:rsidR="00C604C8" w:rsidRDefault="00C604C8" w:rsidP="002C2285">
                          <w:pPr>
                            <w:pStyle w:val="Footerdetails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Lt Cdr (SCC) A Simpson RNR</w:t>
                          </w:r>
                        </w:p>
                        <w:p w:rsidR="00C604C8" w:rsidRPr="00882CA6" w:rsidRDefault="00C604C8" w:rsidP="002C2285">
                          <w:pPr>
                            <w:pStyle w:val="Footerdetails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218 Hexham Road, Throckley, Newcastle upon Tyne NE15 9QO Mob 07711176082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4.85pt;margin-top:754.2pt;width:332.4pt;height:5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Bq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" filled="f" stroked="f">
              <v:textbox>
                <w:txbxContent>
                  <w:p w:rsidR="002C2285" w:rsidRPr="00882CA6" w:rsidRDefault="002C2285" w:rsidP="002C2285">
                    <w:pPr>
                      <w:pStyle w:val="Footerdetails"/>
                    </w:pPr>
                    <w:r w:rsidRPr="00882CA6">
                      <w:t>Patron: HM The Queen</w:t>
                    </w:r>
                  </w:p>
                  <w:p w:rsidR="002C2285" w:rsidRPr="00882CA6" w:rsidRDefault="002C2285" w:rsidP="002C2285">
                    <w:pPr>
                      <w:pStyle w:val="Footerdetails"/>
                    </w:pPr>
                    <w:r w:rsidRPr="00882CA6">
                      <w:t>A charity registered in England and Wales</w:t>
                    </w:r>
                  </w:p>
                  <w:p w:rsidR="002C2285" w:rsidRDefault="00C604C8" w:rsidP="002C2285">
                    <w:pPr>
                      <w:pStyle w:val="Footerdetails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1116230</w:t>
                    </w:r>
                  </w:p>
                  <w:p w:rsidR="00C604C8" w:rsidRDefault="00C604C8" w:rsidP="002C2285">
                    <w:pPr>
                      <w:pStyle w:val="Footerdetails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Principal</w:t>
                    </w:r>
                    <w:r w:rsidR="00D11D96">
                      <w:rPr>
                        <w:sz w:val="16"/>
                        <w:szCs w:val="16"/>
                      </w:rPr>
                      <w:t>:</w:t>
                    </w:r>
                  </w:p>
                  <w:p w:rsidR="00C604C8" w:rsidRDefault="00C604C8" w:rsidP="002C2285">
                    <w:pPr>
                      <w:pStyle w:val="Footerdetails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Lt Cdr (SCC) A Simpson RNR</w:t>
                    </w:r>
                  </w:p>
                  <w:p w:rsidR="00C604C8" w:rsidRPr="00882CA6" w:rsidRDefault="00C604C8" w:rsidP="002C2285">
                    <w:pPr>
                      <w:pStyle w:val="Footerdetails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218 Hexham Road, Throckley, Newcastle upon Tyne NE15 9QO Mob 07711176082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66878"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-46355</wp:posOffset>
          </wp:positionH>
          <wp:positionV relativeFrom="page">
            <wp:posOffset>9643110</wp:posOffset>
          </wp:positionV>
          <wp:extent cx="539750" cy="655320"/>
          <wp:effectExtent l="19050" t="0" r="0" b="0"/>
          <wp:wrapNone/>
          <wp:docPr id="2" name="Picture 2" descr="sea cadet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a cadet symb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85" w:rsidRDefault="002C22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98D" w:rsidRDefault="0056498D">
      <w:r>
        <w:separator/>
      </w:r>
    </w:p>
  </w:footnote>
  <w:footnote w:type="continuationSeparator" w:id="0">
    <w:p w:rsidR="0056498D" w:rsidRDefault="00564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85" w:rsidRDefault="0056687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1718945</wp:posOffset>
          </wp:positionH>
          <wp:positionV relativeFrom="paragraph">
            <wp:posOffset>73025</wp:posOffset>
          </wp:positionV>
          <wp:extent cx="952500" cy="752475"/>
          <wp:effectExtent l="19050" t="0" r="0" b="0"/>
          <wp:wrapSquare wrapText="bothSides"/>
          <wp:docPr id="4" name="Picture 10" descr="RY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RY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2FBC">
      <w:t xml:space="preserve">                                              </w:t>
    </w:r>
    <w:r>
      <w:rPr>
        <w:noProof/>
        <w:lang w:val="en-GB" w:eastAsia="en-GB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-1457960</wp:posOffset>
          </wp:positionH>
          <wp:positionV relativeFrom="page">
            <wp:posOffset>613410</wp:posOffset>
          </wp:positionV>
          <wp:extent cx="2364740" cy="817880"/>
          <wp:effectExtent l="19050" t="0" r="0" b="0"/>
          <wp:wrapNone/>
          <wp:docPr id="3" name="Picture 1" descr="sea cadet 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 cadet new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740" cy="817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2FBC">
      <w:rPr>
        <w:noProof/>
      </w:rPr>
      <w:t xml:space="preserve">                                               </w:t>
    </w:r>
    <w:r>
      <w:rPr>
        <w:noProof/>
        <w:lang w:val="en-GB" w:eastAsia="en-GB"/>
      </w:rPr>
      <w:drawing>
        <wp:inline distT="0" distB="0" distL="0" distR="0">
          <wp:extent cx="1200785" cy="819150"/>
          <wp:effectExtent l="19050" t="0" r="0" b="0"/>
          <wp:docPr id="1" name="Picture 1" descr="hi_big_e_lrg_blue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_big_e_lrg_blue-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85" w:rsidRDefault="002C22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pt;height:.5pt" o:bullet="t">
        <v:imagedata r:id="rId1" o:title=""/>
      </v:shape>
    </w:pict>
  </w:numPicBullet>
  <w:abstractNum w:abstractNumId="0">
    <w:nsid w:val="FFFFFF7C"/>
    <w:multiLevelType w:val="singleLevel"/>
    <w:tmpl w:val="F8E4C3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D23E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A18E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D06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F123D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3E53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881C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D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DA8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D22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D976AE1"/>
    <w:multiLevelType w:val="hybridMultilevel"/>
    <w:tmpl w:val="1FA66750"/>
    <w:lvl w:ilvl="0" w:tplc="423EC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21A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F04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366C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A4E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D26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CB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7AC3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186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791E6E"/>
    <w:multiLevelType w:val="hybridMultilevel"/>
    <w:tmpl w:val="EAD0F430"/>
    <w:lvl w:ilvl="0" w:tplc="42EA5D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D0EB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D60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E8E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864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24A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EEB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A8D9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8405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bebeea,#d5da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6A"/>
    <w:rsid w:val="00025B8A"/>
    <w:rsid w:val="00071F67"/>
    <w:rsid w:val="00101129"/>
    <w:rsid w:val="00142CBB"/>
    <w:rsid w:val="0015280D"/>
    <w:rsid w:val="00167B00"/>
    <w:rsid w:val="0018375C"/>
    <w:rsid w:val="00192FBC"/>
    <w:rsid w:val="001B2C73"/>
    <w:rsid w:val="001C4297"/>
    <w:rsid w:val="001D1940"/>
    <w:rsid w:val="00203326"/>
    <w:rsid w:val="00215DE6"/>
    <w:rsid w:val="00254BCC"/>
    <w:rsid w:val="00255BF0"/>
    <w:rsid w:val="002616F6"/>
    <w:rsid w:val="002729ED"/>
    <w:rsid w:val="00286284"/>
    <w:rsid w:val="00295837"/>
    <w:rsid w:val="002B7301"/>
    <w:rsid w:val="002C2285"/>
    <w:rsid w:val="002C6836"/>
    <w:rsid w:val="002D23CB"/>
    <w:rsid w:val="002D5900"/>
    <w:rsid w:val="00320F97"/>
    <w:rsid w:val="00363226"/>
    <w:rsid w:val="003A0100"/>
    <w:rsid w:val="003B39CE"/>
    <w:rsid w:val="003E4262"/>
    <w:rsid w:val="0041465C"/>
    <w:rsid w:val="00433039"/>
    <w:rsid w:val="0044453C"/>
    <w:rsid w:val="00463A13"/>
    <w:rsid w:val="004C0618"/>
    <w:rsid w:val="004C4B49"/>
    <w:rsid w:val="004D6F2A"/>
    <w:rsid w:val="004E01C2"/>
    <w:rsid w:val="004E105B"/>
    <w:rsid w:val="004F1154"/>
    <w:rsid w:val="00536B6A"/>
    <w:rsid w:val="005452E4"/>
    <w:rsid w:val="005520D6"/>
    <w:rsid w:val="005604D6"/>
    <w:rsid w:val="0056498D"/>
    <w:rsid w:val="00566878"/>
    <w:rsid w:val="00566CC2"/>
    <w:rsid w:val="00581B83"/>
    <w:rsid w:val="005A68A3"/>
    <w:rsid w:val="00642C05"/>
    <w:rsid w:val="006472B1"/>
    <w:rsid w:val="00672DAD"/>
    <w:rsid w:val="00674D3F"/>
    <w:rsid w:val="006878A2"/>
    <w:rsid w:val="00692FD1"/>
    <w:rsid w:val="006D14AB"/>
    <w:rsid w:val="006D2F63"/>
    <w:rsid w:val="006E35CE"/>
    <w:rsid w:val="0070181D"/>
    <w:rsid w:val="00756355"/>
    <w:rsid w:val="00771024"/>
    <w:rsid w:val="007B7511"/>
    <w:rsid w:val="007D29CD"/>
    <w:rsid w:val="007D4B10"/>
    <w:rsid w:val="007E7819"/>
    <w:rsid w:val="007E7C16"/>
    <w:rsid w:val="007F657D"/>
    <w:rsid w:val="00851408"/>
    <w:rsid w:val="00872F1C"/>
    <w:rsid w:val="00873C11"/>
    <w:rsid w:val="00877C21"/>
    <w:rsid w:val="008822CB"/>
    <w:rsid w:val="00885B94"/>
    <w:rsid w:val="008A060C"/>
    <w:rsid w:val="008A57A5"/>
    <w:rsid w:val="008B2210"/>
    <w:rsid w:val="008F5E3A"/>
    <w:rsid w:val="00901D5F"/>
    <w:rsid w:val="009A5A33"/>
    <w:rsid w:val="00A006D3"/>
    <w:rsid w:val="00A3743E"/>
    <w:rsid w:val="00A54448"/>
    <w:rsid w:val="00A6382F"/>
    <w:rsid w:val="00A676A8"/>
    <w:rsid w:val="00A70E39"/>
    <w:rsid w:val="00A83B71"/>
    <w:rsid w:val="00AB6320"/>
    <w:rsid w:val="00AD1818"/>
    <w:rsid w:val="00AD3182"/>
    <w:rsid w:val="00AF607C"/>
    <w:rsid w:val="00B009C1"/>
    <w:rsid w:val="00B00CDA"/>
    <w:rsid w:val="00B362D1"/>
    <w:rsid w:val="00B64BB9"/>
    <w:rsid w:val="00B83ED2"/>
    <w:rsid w:val="00B95C13"/>
    <w:rsid w:val="00C035E2"/>
    <w:rsid w:val="00C07BF6"/>
    <w:rsid w:val="00C104C4"/>
    <w:rsid w:val="00C604C8"/>
    <w:rsid w:val="00C6719E"/>
    <w:rsid w:val="00C74578"/>
    <w:rsid w:val="00D076CC"/>
    <w:rsid w:val="00D11D96"/>
    <w:rsid w:val="00D4079A"/>
    <w:rsid w:val="00D67870"/>
    <w:rsid w:val="00DD1A66"/>
    <w:rsid w:val="00DE7BB6"/>
    <w:rsid w:val="00E57D8D"/>
    <w:rsid w:val="00EA64F8"/>
    <w:rsid w:val="00EB4EA0"/>
    <w:rsid w:val="00EC7B9F"/>
    <w:rsid w:val="00F04311"/>
    <w:rsid w:val="00F33B62"/>
    <w:rsid w:val="00F54B02"/>
    <w:rsid w:val="00FC0EDF"/>
    <w:rsid w:val="00FC6D01"/>
    <w:rsid w:val="00FD0B56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ebeea,#d5da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6D0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D4079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SalutationChar">
    <w:name w:val="Salutation Char"/>
    <w:link w:val="Salutation"/>
    <w:rsid w:val="00B009C1"/>
    <w:rPr>
      <w:rFonts w:ascii="Arial" w:hAnsi="Arial"/>
      <w:sz w:val="22"/>
      <w:szCs w:val="24"/>
      <w:lang w:val="en-US"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after="240"/>
    </w:pPr>
  </w:style>
  <w:style w:type="paragraph" w:styleId="Closing">
    <w:name w:val="Closing"/>
    <w:basedOn w:val="Normal"/>
    <w:pPr>
      <w:spacing w:after="960"/>
    </w:pPr>
  </w:style>
  <w:style w:type="paragraph" w:styleId="Date">
    <w:name w:val="Date"/>
    <w:basedOn w:val="Normal"/>
    <w:next w:val="Normal"/>
    <w:rsid w:val="008A060C"/>
    <w:pPr>
      <w:spacing w:before="480" w:after="480"/>
    </w:pPr>
  </w:style>
  <w:style w:type="paragraph" w:customStyle="1" w:styleId="RecipientAddress">
    <w:name w:val="Recipient Address"/>
    <w:basedOn w:val="Normal"/>
  </w:style>
  <w:style w:type="paragraph" w:styleId="Salutation">
    <w:name w:val="Salutation"/>
    <w:basedOn w:val="Normal"/>
    <w:next w:val="Normal"/>
    <w:link w:val="SalutationChar"/>
    <w:pPr>
      <w:spacing w:before="480" w:after="240"/>
    </w:pPr>
  </w:style>
  <w:style w:type="paragraph" w:styleId="Signature">
    <w:name w:val="Signature"/>
    <w:basedOn w:val="Normal"/>
    <w:link w:val="SignatureChar"/>
    <w:rsid w:val="00D4079A"/>
    <w:pPr>
      <w:spacing w:before="360" w:after="240"/>
    </w:pPr>
    <w:rPr>
      <w:lang w:val="en-GB"/>
    </w:rPr>
  </w:style>
  <w:style w:type="paragraph" w:customStyle="1" w:styleId="Mainaddress">
    <w:name w:val="Main address"/>
    <w:basedOn w:val="Normal"/>
    <w:qFormat/>
    <w:rsid w:val="00D4079A"/>
    <w:pPr>
      <w:spacing w:line="180" w:lineRule="exact"/>
    </w:pPr>
    <w:rPr>
      <w:color w:val="00AFDB"/>
      <w:sz w:val="18"/>
      <w:szCs w:val="18"/>
      <w:lang w:val="en-GB"/>
    </w:rPr>
  </w:style>
  <w:style w:type="character" w:customStyle="1" w:styleId="SignatureChar">
    <w:name w:val="Signature Char"/>
    <w:link w:val="Signature"/>
    <w:rsid w:val="00D4079A"/>
    <w:rPr>
      <w:rFonts w:ascii="Arial" w:hAnsi="Arial"/>
      <w:sz w:val="22"/>
      <w:szCs w:val="24"/>
      <w:lang w:eastAsia="en-US"/>
    </w:rPr>
  </w:style>
  <w:style w:type="character" w:customStyle="1" w:styleId="BodyTextChar">
    <w:name w:val="Body Text Char"/>
    <w:link w:val="BodyText"/>
    <w:rsid w:val="00B009C1"/>
    <w:rPr>
      <w:rFonts w:ascii="Arial" w:hAnsi="Arial"/>
      <w:sz w:val="22"/>
      <w:szCs w:val="24"/>
      <w:lang w:val="en-US" w:eastAsia="en-US"/>
    </w:rPr>
  </w:style>
  <w:style w:type="paragraph" w:customStyle="1" w:styleId="Footerdetails">
    <w:name w:val="Footer details"/>
    <w:basedOn w:val="Normal"/>
    <w:qFormat/>
    <w:rsid w:val="00B009C1"/>
    <w:rPr>
      <w:b/>
      <w:color w:val="00AFDB"/>
      <w:sz w:val="12"/>
      <w:szCs w:val="12"/>
      <w:lang w:val="en-GB" w:eastAsia="en-GB"/>
    </w:rPr>
  </w:style>
  <w:style w:type="table" w:styleId="TableGrid">
    <w:name w:val="Table Grid"/>
    <w:basedOn w:val="TableNormal"/>
    <w:rsid w:val="005520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D4079A"/>
    <w:rPr>
      <w:rFonts w:ascii="Arial" w:eastAsia="Times New Roman" w:hAnsi="Arial" w:cs="Times New Roman"/>
      <w:b/>
      <w:bCs/>
      <w:kern w:val="32"/>
      <w:sz w:val="32"/>
      <w:szCs w:val="32"/>
      <w:lang w:val="en-US" w:eastAsia="en-US"/>
    </w:rPr>
  </w:style>
  <w:style w:type="character" w:styleId="Hyperlink">
    <w:name w:val="Hyperlink"/>
    <w:rsid w:val="00F0431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D1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1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6D0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D4079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SalutationChar">
    <w:name w:val="Salutation Char"/>
    <w:link w:val="Salutation"/>
    <w:rsid w:val="00B009C1"/>
    <w:rPr>
      <w:rFonts w:ascii="Arial" w:hAnsi="Arial"/>
      <w:sz w:val="22"/>
      <w:szCs w:val="24"/>
      <w:lang w:val="en-US"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after="240"/>
    </w:pPr>
  </w:style>
  <w:style w:type="paragraph" w:styleId="Closing">
    <w:name w:val="Closing"/>
    <w:basedOn w:val="Normal"/>
    <w:pPr>
      <w:spacing w:after="960"/>
    </w:pPr>
  </w:style>
  <w:style w:type="paragraph" w:styleId="Date">
    <w:name w:val="Date"/>
    <w:basedOn w:val="Normal"/>
    <w:next w:val="Normal"/>
    <w:rsid w:val="008A060C"/>
    <w:pPr>
      <w:spacing w:before="480" w:after="480"/>
    </w:pPr>
  </w:style>
  <w:style w:type="paragraph" w:customStyle="1" w:styleId="RecipientAddress">
    <w:name w:val="Recipient Address"/>
    <w:basedOn w:val="Normal"/>
  </w:style>
  <w:style w:type="paragraph" w:styleId="Salutation">
    <w:name w:val="Salutation"/>
    <w:basedOn w:val="Normal"/>
    <w:next w:val="Normal"/>
    <w:link w:val="SalutationChar"/>
    <w:pPr>
      <w:spacing w:before="480" w:after="240"/>
    </w:pPr>
  </w:style>
  <w:style w:type="paragraph" w:styleId="Signature">
    <w:name w:val="Signature"/>
    <w:basedOn w:val="Normal"/>
    <w:link w:val="SignatureChar"/>
    <w:rsid w:val="00D4079A"/>
    <w:pPr>
      <w:spacing w:before="360" w:after="240"/>
    </w:pPr>
    <w:rPr>
      <w:lang w:val="en-GB"/>
    </w:rPr>
  </w:style>
  <w:style w:type="paragraph" w:customStyle="1" w:styleId="Mainaddress">
    <w:name w:val="Main address"/>
    <w:basedOn w:val="Normal"/>
    <w:qFormat/>
    <w:rsid w:val="00D4079A"/>
    <w:pPr>
      <w:spacing w:line="180" w:lineRule="exact"/>
    </w:pPr>
    <w:rPr>
      <w:color w:val="00AFDB"/>
      <w:sz w:val="18"/>
      <w:szCs w:val="18"/>
      <w:lang w:val="en-GB"/>
    </w:rPr>
  </w:style>
  <w:style w:type="character" w:customStyle="1" w:styleId="SignatureChar">
    <w:name w:val="Signature Char"/>
    <w:link w:val="Signature"/>
    <w:rsid w:val="00D4079A"/>
    <w:rPr>
      <w:rFonts w:ascii="Arial" w:hAnsi="Arial"/>
      <w:sz w:val="22"/>
      <w:szCs w:val="24"/>
      <w:lang w:eastAsia="en-US"/>
    </w:rPr>
  </w:style>
  <w:style w:type="character" w:customStyle="1" w:styleId="BodyTextChar">
    <w:name w:val="Body Text Char"/>
    <w:link w:val="BodyText"/>
    <w:rsid w:val="00B009C1"/>
    <w:rPr>
      <w:rFonts w:ascii="Arial" w:hAnsi="Arial"/>
      <w:sz w:val="22"/>
      <w:szCs w:val="24"/>
      <w:lang w:val="en-US" w:eastAsia="en-US"/>
    </w:rPr>
  </w:style>
  <w:style w:type="paragraph" w:customStyle="1" w:styleId="Footerdetails">
    <w:name w:val="Footer details"/>
    <w:basedOn w:val="Normal"/>
    <w:qFormat/>
    <w:rsid w:val="00B009C1"/>
    <w:rPr>
      <w:b/>
      <w:color w:val="00AFDB"/>
      <w:sz w:val="12"/>
      <w:szCs w:val="12"/>
      <w:lang w:val="en-GB" w:eastAsia="en-GB"/>
    </w:rPr>
  </w:style>
  <w:style w:type="table" w:styleId="TableGrid">
    <w:name w:val="Table Grid"/>
    <w:basedOn w:val="TableNormal"/>
    <w:rsid w:val="005520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D4079A"/>
    <w:rPr>
      <w:rFonts w:ascii="Arial" w:eastAsia="Times New Roman" w:hAnsi="Arial" w:cs="Times New Roman"/>
      <w:b/>
      <w:bCs/>
      <w:kern w:val="32"/>
      <w:sz w:val="32"/>
      <w:szCs w:val="32"/>
      <w:lang w:val="en-US" w:eastAsia="en-US"/>
    </w:rPr>
  </w:style>
  <w:style w:type="character" w:styleId="Hyperlink">
    <w:name w:val="Hyperlink"/>
    <w:rsid w:val="00F0431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D1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1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wynne\AppData\Local\Microsoft\Windows\Temporary%20Internet%20Files\Low\Content.IE5\4ZECUQJB\SC_letterhead_with_address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SC_letterhead_with_address[1]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[Date]</vt:lpstr>
    </vt:vector>
  </TitlesOfParts>
  <Company>Microsoft Corporation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[Date]</dc:title>
  <dc:creator>Gwynne</dc:creator>
  <cp:lastModifiedBy>Gwynne</cp:lastModifiedBy>
  <cp:revision>2</cp:revision>
  <cp:lastPrinted>2011-02-22T08:45:00Z</cp:lastPrinted>
  <dcterms:created xsi:type="dcterms:W3CDTF">2013-03-14T09:47:00Z</dcterms:created>
  <dcterms:modified xsi:type="dcterms:W3CDTF">2013-03-14T09:47:00Z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TC010708161033</vt:lpwstr>
  </property>
</Properties>
</file>